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057E58" w14:textId="77777777" w:rsidR="00F971A7" w:rsidRDefault="004E67A5" w:rsidP="00F971A7">
      <w:pPr>
        <w:jc w:val="center"/>
        <w:rPr>
          <w:rFonts w:ascii="Arial" w:hAnsi="Arial" w:cs="Arial"/>
          <w:sz w:val="28"/>
        </w:rPr>
      </w:pPr>
      <w:r>
        <w:rPr>
          <w:noProof/>
        </w:rPr>
        <w:pict w14:anchorId="1ADB4104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76.5pt;margin-top:-30.1pt;width:70.7pt;height:55.9pt;z-index:1;visibility:visible;mso-wrap-style:none;mso-wrap-distance-top:3.6pt;mso-wrap-distance-bottom:3.6pt;mso-width-relative:margin;mso-height-relative:margin">
            <v:textbox style="mso-fit-shape-to-text:t">
              <w:txbxContent>
                <w:p w14:paraId="685A0773" w14:textId="77777777" w:rsidR="00E768A1" w:rsidRDefault="004E67A5">
                  <w:r>
                    <w:pict w14:anchorId="43A0F3A2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5.5pt;height:48pt" fillcolor="window">
                        <v:imagedata r:id="rId5" o:title=""/>
                      </v:shape>
                    </w:pict>
                  </w:r>
                </w:p>
              </w:txbxContent>
            </v:textbox>
            <w10:wrap type="square"/>
          </v:shape>
        </w:pict>
      </w:r>
      <w:r w:rsidR="00805DA4" w:rsidRPr="007A54B0">
        <w:rPr>
          <w:rFonts w:ascii="Arial" w:hAnsi="Arial" w:cs="Arial"/>
          <w:sz w:val="28"/>
        </w:rPr>
        <w:t>Kendal AAC Committee Meeting</w:t>
      </w:r>
    </w:p>
    <w:p w14:paraId="67CCD7AC" w14:textId="6A917C89" w:rsidR="00A85DFA" w:rsidRPr="00F971A7" w:rsidRDefault="00F971A7" w:rsidP="00F971A7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b/>
          <w:sz w:val="28"/>
        </w:rPr>
        <w:t>Mon</w:t>
      </w:r>
      <w:r w:rsidR="007A54B0" w:rsidRPr="007A54B0">
        <w:rPr>
          <w:rFonts w:ascii="Arial" w:hAnsi="Arial" w:cs="Arial"/>
          <w:b/>
          <w:sz w:val="28"/>
        </w:rPr>
        <w:t xml:space="preserve">day </w:t>
      </w:r>
      <w:r w:rsidR="00B759E7">
        <w:rPr>
          <w:rFonts w:ascii="Arial" w:hAnsi="Arial" w:cs="Arial"/>
          <w:b/>
          <w:sz w:val="28"/>
        </w:rPr>
        <w:t>2</w:t>
      </w:r>
      <w:r w:rsidR="000807AC">
        <w:rPr>
          <w:rFonts w:ascii="Arial" w:hAnsi="Arial" w:cs="Arial"/>
          <w:b/>
          <w:sz w:val="28"/>
        </w:rPr>
        <w:t>nd</w:t>
      </w:r>
      <w:r w:rsidR="00853180">
        <w:rPr>
          <w:rFonts w:ascii="Arial" w:hAnsi="Arial" w:cs="Arial"/>
          <w:b/>
          <w:sz w:val="28"/>
        </w:rPr>
        <w:t xml:space="preserve"> </w:t>
      </w:r>
      <w:r w:rsidR="00E614B5">
        <w:rPr>
          <w:rFonts w:ascii="Arial" w:hAnsi="Arial" w:cs="Arial"/>
          <w:b/>
          <w:sz w:val="28"/>
        </w:rPr>
        <w:t>September</w:t>
      </w:r>
      <w:r w:rsidR="00CC2DDA">
        <w:rPr>
          <w:rFonts w:ascii="Arial" w:hAnsi="Arial" w:cs="Arial"/>
          <w:b/>
          <w:sz w:val="28"/>
        </w:rPr>
        <w:t xml:space="preserve"> </w:t>
      </w:r>
      <w:r w:rsidR="007A54B0" w:rsidRPr="007A54B0">
        <w:rPr>
          <w:rFonts w:ascii="Arial" w:hAnsi="Arial" w:cs="Arial"/>
          <w:b/>
          <w:sz w:val="28"/>
        </w:rPr>
        <w:t>201</w:t>
      </w:r>
      <w:r w:rsidR="000358AC">
        <w:rPr>
          <w:rFonts w:ascii="Arial" w:hAnsi="Arial" w:cs="Arial"/>
          <w:b/>
          <w:sz w:val="28"/>
        </w:rPr>
        <w:t>8</w:t>
      </w:r>
      <w:r>
        <w:rPr>
          <w:rFonts w:ascii="Arial" w:hAnsi="Arial" w:cs="Arial"/>
          <w:b/>
          <w:sz w:val="28"/>
        </w:rPr>
        <w:t>,</w:t>
      </w:r>
      <w:r w:rsidR="007A54B0" w:rsidRPr="007A54B0">
        <w:rPr>
          <w:rFonts w:ascii="Arial" w:hAnsi="Arial" w:cs="Arial"/>
          <w:b/>
          <w:sz w:val="28"/>
        </w:rPr>
        <w:t xml:space="preserve"> 7.3</w:t>
      </w:r>
      <w:r w:rsidR="00805DA4" w:rsidRPr="007A54B0">
        <w:rPr>
          <w:rFonts w:ascii="Arial" w:hAnsi="Arial" w:cs="Arial"/>
          <w:b/>
          <w:sz w:val="28"/>
        </w:rPr>
        <w:t>0pm</w:t>
      </w:r>
    </w:p>
    <w:p w14:paraId="387ADC4B" w14:textId="77777777" w:rsidR="00A85DFA" w:rsidRPr="007A54B0" w:rsidRDefault="007A54B0" w:rsidP="00F971A7">
      <w:pPr>
        <w:jc w:val="center"/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>The Club Inn</w:t>
      </w:r>
      <w:r w:rsidR="00B75986">
        <w:rPr>
          <w:rFonts w:ascii="Arial" w:hAnsi="Arial" w:cs="Arial"/>
          <w:sz w:val="28"/>
        </w:rPr>
        <w:t>,</w:t>
      </w:r>
      <w:r w:rsidRPr="007A54B0">
        <w:rPr>
          <w:rFonts w:ascii="Arial" w:hAnsi="Arial" w:cs="Arial"/>
          <w:sz w:val="28"/>
        </w:rPr>
        <w:t xml:space="preserve"> </w:t>
      </w:r>
      <w:proofErr w:type="spellStart"/>
      <w:r w:rsidRPr="007A54B0">
        <w:rPr>
          <w:rFonts w:ascii="Arial" w:hAnsi="Arial" w:cs="Arial"/>
          <w:sz w:val="28"/>
        </w:rPr>
        <w:t>Endmoor</w:t>
      </w:r>
      <w:proofErr w:type="spellEnd"/>
    </w:p>
    <w:p w14:paraId="5C61F7EB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3570E7EF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477E9570" w14:textId="73E00398" w:rsidR="00A85DFA" w:rsidRPr="007A54B0" w:rsidRDefault="000A5157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1.</w:t>
      </w:r>
      <w:r w:rsidR="000807AC">
        <w:rPr>
          <w:rFonts w:ascii="Arial" w:hAnsi="Arial" w:cs="Arial"/>
          <w:sz w:val="28"/>
        </w:rPr>
        <w:t xml:space="preserve"> </w:t>
      </w:r>
      <w:r w:rsidR="00805DA4" w:rsidRPr="007A54B0">
        <w:rPr>
          <w:rFonts w:ascii="Arial" w:hAnsi="Arial" w:cs="Arial"/>
          <w:sz w:val="28"/>
        </w:rPr>
        <w:t>Present:</w:t>
      </w:r>
    </w:p>
    <w:p w14:paraId="5E37CCD1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1DB953AE" w14:textId="22D6774F" w:rsidR="00A85DFA" w:rsidRPr="00C114FC" w:rsidRDefault="000A5157">
      <w:pPr>
        <w:rPr>
          <w:rFonts w:ascii="Arial" w:hAnsi="Arial" w:cs="Arial"/>
        </w:rPr>
      </w:pPr>
      <w:r>
        <w:rPr>
          <w:rFonts w:ascii="Arial" w:hAnsi="Arial" w:cs="Arial"/>
          <w:sz w:val="28"/>
        </w:rPr>
        <w:t xml:space="preserve">2. </w:t>
      </w:r>
      <w:r w:rsidR="007A54B0" w:rsidRPr="007A54B0">
        <w:rPr>
          <w:rFonts w:ascii="Arial" w:hAnsi="Arial" w:cs="Arial"/>
          <w:sz w:val="28"/>
        </w:rPr>
        <w:t>Apologies</w:t>
      </w:r>
      <w:r w:rsidR="00FF7C7C">
        <w:rPr>
          <w:rFonts w:ascii="Arial" w:hAnsi="Arial" w:cs="Arial"/>
          <w:sz w:val="28"/>
        </w:rPr>
        <w:t xml:space="preserve"> for absence</w:t>
      </w:r>
      <w:r w:rsidR="007A54B0" w:rsidRPr="007A54B0">
        <w:rPr>
          <w:rFonts w:ascii="Arial" w:hAnsi="Arial" w:cs="Arial"/>
          <w:sz w:val="28"/>
        </w:rPr>
        <w:t xml:space="preserve">: </w:t>
      </w:r>
    </w:p>
    <w:p w14:paraId="0DCE92AC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ab/>
      </w:r>
      <w:r w:rsidRPr="007A54B0">
        <w:rPr>
          <w:rFonts w:ascii="Arial" w:hAnsi="Arial" w:cs="Arial"/>
          <w:sz w:val="28"/>
        </w:rPr>
        <w:tab/>
      </w:r>
      <w:r w:rsidRPr="007A54B0">
        <w:rPr>
          <w:rFonts w:ascii="Arial" w:hAnsi="Arial" w:cs="Arial"/>
          <w:sz w:val="28"/>
        </w:rPr>
        <w:tab/>
      </w:r>
    </w:p>
    <w:p w14:paraId="577A8FE7" w14:textId="25789002" w:rsidR="004A154D" w:rsidRDefault="000A5157" w:rsidP="0006037E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3. </w:t>
      </w:r>
      <w:r w:rsidR="004A154D">
        <w:rPr>
          <w:rFonts w:ascii="Arial" w:hAnsi="Arial" w:cs="Arial"/>
          <w:sz w:val="28"/>
        </w:rPr>
        <w:t>Finance and Draw</w:t>
      </w:r>
      <w:r w:rsidR="00E6362F">
        <w:rPr>
          <w:rFonts w:ascii="Arial" w:hAnsi="Arial" w:cs="Arial"/>
          <w:sz w:val="28"/>
        </w:rPr>
        <w:t>:</w:t>
      </w:r>
    </w:p>
    <w:p w14:paraId="6554E9D3" w14:textId="77777777" w:rsidR="004A154D" w:rsidRDefault="004A154D" w:rsidP="0006037E">
      <w:pPr>
        <w:rPr>
          <w:rFonts w:ascii="Arial" w:hAnsi="Arial" w:cs="Arial"/>
          <w:sz w:val="28"/>
        </w:rPr>
      </w:pPr>
    </w:p>
    <w:p w14:paraId="48DD8562" w14:textId="0FD394D0" w:rsidR="00DE0910" w:rsidRDefault="004A154D" w:rsidP="0006037E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4. </w:t>
      </w:r>
      <w:r w:rsidR="00FC69C0">
        <w:rPr>
          <w:rFonts w:ascii="Arial" w:hAnsi="Arial" w:cs="Arial"/>
          <w:sz w:val="28"/>
        </w:rPr>
        <w:t>Membership</w:t>
      </w:r>
      <w:r w:rsidR="00805DA4" w:rsidRPr="007A54B0">
        <w:rPr>
          <w:rFonts w:ascii="Arial" w:hAnsi="Arial" w:cs="Arial"/>
          <w:sz w:val="28"/>
        </w:rPr>
        <w:t>:</w:t>
      </w:r>
      <w:r w:rsidR="0006037E">
        <w:rPr>
          <w:rFonts w:ascii="Arial" w:hAnsi="Arial" w:cs="Arial"/>
          <w:sz w:val="28"/>
        </w:rPr>
        <w:t xml:space="preserve"> </w:t>
      </w:r>
    </w:p>
    <w:p w14:paraId="776704DD" w14:textId="77777777" w:rsidR="00B90497" w:rsidRPr="000A5157" w:rsidRDefault="00B90497" w:rsidP="00B90497">
      <w:pPr>
        <w:numPr>
          <w:ilvl w:val="0"/>
          <w:numId w:val="6"/>
        </w:numPr>
        <w:rPr>
          <w:rFonts w:ascii="Arial" w:hAnsi="Arial" w:cs="Arial"/>
        </w:rPr>
      </w:pPr>
      <w:r w:rsidRPr="000A5157">
        <w:rPr>
          <w:rFonts w:ascii="Arial" w:hAnsi="Arial" w:cs="Arial"/>
        </w:rPr>
        <w:t>Applications / resignations / hardship requests</w:t>
      </w:r>
    </w:p>
    <w:p w14:paraId="703759C6" w14:textId="1D140E62" w:rsidR="004A154D" w:rsidRPr="004A154D" w:rsidRDefault="00D71101" w:rsidP="000A5157">
      <w:pPr>
        <w:numPr>
          <w:ilvl w:val="0"/>
          <w:numId w:val="6"/>
        </w:numPr>
        <w:rPr>
          <w:rFonts w:ascii="Arial" w:hAnsi="Arial" w:cs="Arial"/>
        </w:rPr>
      </w:pPr>
      <w:r w:rsidRPr="000A5157">
        <w:rPr>
          <w:rFonts w:ascii="Arial" w:hAnsi="Arial" w:cs="Arial"/>
        </w:rPr>
        <w:t>N</w:t>
      </w:r>
      <w:r w:rsidR="00B90497" w:rsidRPr="000A5157">
        <w:rPr>
          <w:rFonts w:ascii="Arial" w:hAnsi="Arial" w:cs="Arial"/>
        </w:rPr>
        <w:t>ew Membership Secretar</w:t>
      </w:r>
      <w:r w:rsidR="004A154D">
        <w:rPr>
          <w:rFonts w:ascii="Arial" w:hAnsi="Arial" w:cs="Arial"/>
        </w:rPr>
        <w:t>y</w:t>
      </w:r>
    </w:p>
    <w:p w14:paraId="04A95631" w14:textId="6F5C3C3D" w:rsidR="004A154D" w:rsidRDefault="004A154D" w:rsidP="000A5157">
      <w:pPr>
        <w:rPr>
          <w:rFonts w:ascii="Arial" w:hAnsi="Arial" w:cs="Arial"/>
          <w:sz w:val="28"/>
        </w:rPr>
      </w:pPr>
    </w:p>
    <w:p w14:paraId="407FD0F8" w14:textId="12693FA6" w:rsidR="004A154D" w:rsidRDefault="004A154D" w:rsidP="000A5157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5. Correspondence / website / social media:</w:t>
      </w:r>
    </w:p>
    <w:p w14:paraId="6ABB6D30" w14:textId="3358B8E2" w:rsidR="004A154D" w:rsidRDefault="004A154D" w:rsidP="000A5157">
      <w:pPr>
        <w:rPr>
          <w:rFonts w:ascii="Arial" w:hAnsi="Arial" w:cs="Arial"/>
          <w:sz w:val="28"/>
        </w:rPr>
      </w:pPr>
    </w:p>
    <w:p w14:paraId="6DB985E6" w14:textId="222055B9" w:rsidR="004A154D" w:rsidRDefault="004A154D" w:rsidP="000A5157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6. Updates (from a very successful summer</w:t>
      </w:r>
      <w:r w:rsidR="00E6362F">
        <w:rPr>
          <w:rFonts w:ascii="Arial" w:hAnsi="Arial" w:cs="Arial"/>
          <w:sz w:val="28"/>
        </w:rPr>
        <w:t>!)</w:t>
      </w:r>
      <w:r>
        <w:rPr>
          <w:rFonts w:ascii="Arial" w:hAnsi="Arial" w:cs="Arial"/>
          <w:sz w:val="28"/>
        </w:rPr>
        <w:t>:</w:t>
      </w:r>
    </w:p>
    <w:p w14:paraId="068C6E40" w14:textId="078BF3FA" w:rsidR="004A154D" w:rsidRPr="004A154D" w:rsidRDefault="004A154D" w:rsidP="004A154D">
      <w:pPr>
        <w:numPr>
          <w:ilvl w:val="0"/>
          <w:numId w:val="16"/>
        </w:numPr>
        <w:rPr>
          <w:rFonts w:ascii="Arial" w:hAnsi="Arial" w:cs="Arial"/>
        </w:rPr>
      </w:pPr>
      <w:r w:rsidRPr="004A154D">
        <w:rPr>
          <w:rFonts w:ascii="Arial" w:hAnsi="Arial" w:cs="Arial"/>
        </w:rPr>
        <w:t>Track &amp; Field</w:t>
      </w:r>
    </w:p>
    <w:p w14:paraId="0CAA9866" w14:textId="5368715F" w:rsidR="004A154D" w:rsidRPr="0085092F" w:rsidRDefault="004A154D" w:rsidP="0085092F">
      <w:pPr>
        <w:numPr>
          <w:ilvl w:val="0"/>
          <w:numId w:val="16"/>
        </w:numPr>
        <w:rPr>
          <w:rFonts w:ascii="Arial" w:hAnsi="Arial" w:cs="Arial"/>
        </w:rPr>
      </w:pPr>
      <w:r w:rsidRPr="004A154D">
        <w:rPr>
          <w:rFonts w:ascii="Arial" w:hAnsi="Arial" w:cs="Arial"/>
        </w:rPr>
        <w:t>Fells and Road</w:t>
      </w:r>
    </w:p>
    <w:p w14:paraId="0E35C1EC" w14:textId="2CDA7FF4" w:rsidR="00E6362F" w:rsidRPr="004A154D" w:rsidRDefault="00E6362F" w:rsidP="004A154D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Awards Criteria meeting </w:t>
      </w:r>
    </w:p>
    <w:p w14:paraId="423F7B4F" w14:textId="3AADDE67" w:rsidR="004A154D" w:rsidRDefault="004A154D" w:rsidP="004A154D">
      <w:pPr>
        <w:rPr>
          <w:rFonts w:ascii="Arial" w:hAnsi="Arial" w:cs="Arial"/>
          <w:sz w:val="28"/>
        </w:rPr>
      </w:pPr>
    </w:p>
    <w:p w14:paraId="3B39FA59" w14:textId="32CC0507" w:rsidR="004A154D" w:rsidRPr="00B90497" w:rsidRDefault="004A154D" w:rsidP="004A154D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7. Coaching Groups and Coaches update:</w:t>
      </w:r>
    </w:p>
    <w:p w14:paraId="70D73271" w14:textId="0AB702B4" w:rsidR="00B90497" w:rsidRDefault="00B90497" w:rsidP="0006037E">
      <w:pPr>
        <w:rPr>
          <w:rFonts w:ascii="Arial" w:hAnsi="Arial" w:cs="Arial"/>
          <w:sz w:val="28"/>
        </w:rPr>
      </w:pPr>
    </w:p>
    <w:p w14:paraId="490EAE8F" w14:textId="217F8BC0" w:rsidR="000807AC" w:rsidRPr="00E6362F" w:rsidRDefault="004A154D" w:rsidP="00E6362F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8</w:t>
      </w:r>
      <w:r w:rsidR="000A5157">
        <w:rPr>
          <w:rFonts w:ascii="Arial" w:hAnsi="Arial" w:cs="Arial"/>
          <w:sz w:val="28"/>
        </w:rPr>
        <w:t xml:space="preserve">. </w:t>
      </w:r>
      <w:r>
        <w:rPr>
          <w:rFonts w:ascii="Arial" w:hAnsi="Arial" w:cs="Arial"/>
          <w:sz w:val="28"/>
        </w:rPr>
        <w:t>Facilities and Club Development</w:t>
      </w:r>
      <w:r w:rsidR="000807AC">
        <w:rPr>
          <w:rFonts w:ascii="Arial" w:hAnsi="Arial" w:cs="Arial"/>
          <w:sz w:val="28"/>
        </w:rPr>
        <w:t xml:space="preserve">: </w:t>
      </w:r>
    </w:p>
    <w:p w14:paraId="4D723425" w14:textId="77777777" w:rsidR="00E6362F" w:rsidRDefault="000807AC" w:rsidP="004A154D">
      <w:pPr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Club kit </w:t>
      </w:r>
    </w:p>
    <w:p w14:paraId="722C5146" w14:textId="494211D8" w:rsidR="00BF252C" w:rsidRPr="00E6362F" w:rsidRDefault="00E6362F" w:rsidP="004A154D">
      <w:pPr>
        <w:numPr>
          <w:ilvl w:val="0"/>
          <w:numId w:val="10"/>
        </w:numPr>
        <w:rPr>
          <w:rFonts w:ascii="Arial" w:hAnsi="Arial" w:cs="Arial"/>
        </w:rPr>
      </w:pPr>
      <w:r w:rsidRPr="00E6362F">
        <w:rPr>
          <w:rFonts w:ascii="Arial" w:hAnsi="Arial" w:cs="Arial"/>
        </w:rPr>
        <w:t>Facilities at QKS</w:t>
      </w:r>
      <w:r>
        <w:rPr>
          <w:rFonts w:ascii="Arial" w:hAnsi="Arial" w:cs="Arial"/>
        </w:rPr>
        <w:t>. What next? (Andy Rigg’s suggestion</w:t>
      </w:r>
      <w:r w:rsidR="00D71101" w:rsidRPr="00E6362F">
        <w:rPr>
          <w:rFonts w:ascii="Arial" w:hAnsi="Arial" w:cs="Arial"/>
        </w:rPr>
        <w:br/>
      </w:r>
    </w:p>
    <w:p w14:paraId="2D38F506" w14:textId="73EF4BF8" w:rsidR="00D84697" w:rsidRDefault="004A154D" w:rsidP="004A154D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9</w:t>
      </w:r>
      <w:r w:rsidR="00D84697">
        <w:rPr>
          <w:rFonts w:ascii="Arial" w:hAnsi="Arial" w:cs="Arial"/>
          <w:sz w:val="28"/>
        </w:rPr>
        <w:t>. Workshops / Information</w:t>
      </w:r>
    </w:p>
    <w:p w14:paraId="337B882F" w14:textId="5AE3AD7D" w:rsidR="00D84697" w:rsidRDefault="00D84697" w:rsidP="00D84697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Injury Prevention Workshop</w:t>
      </w:r>
      <w:r w:rsidR="00E6362F">
        <w:rPr>
          <w:rFonts w:ascii="Arial" w:hAnsi="Arial" w:cs="Arial"/>
        </w:rPr>
        <w:t xml:space="preserve"> date and venue</w:t>
      </w:r>
    </w:p>
    <w:p w14:paraId="0ED191CF" w14:textId="07934EF6" w:rsidR="00D84697" w:rsidRPr="00D84697" w:rsidRDefault="00D84697" w:rsidP="00D84697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Session for teenage athletes by Dr Rebecca Robinson</w:t>
      </w:r>
      <w:r w:rsidR="00E6362F">
        <w:rPr>
          <w:rFonts w:ascii="Arial" w:hAnsi="Arial" w:cs="Arial"/>
        </w:rPr>
        <w:t xml:space="preserve"> date</w:t>
      </w:r>
    </w:p>
    <w:p w14:paraId="2C552343" w14:textId="593687B2" w:rsidR="00D84697" w:rsidRDefault="00D84697">
      <w:pPr>
        <w:rPr>
          <w:rFonts w:ascii="Arial" w:hAnsi="Arial" w:cs="Arial"/>
          <w:sz w:val="28"/>
        </w:rPr>
      </w:pPr>
    </w:p>
    <w:p w14:paraId="1C00A703" w14:textId="250BC2B9" w:rsidR="00D84697" w:rsidRPr="007A54B0" w:rsidRDefault="00E6362F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10</w:t>
      </w:r>
      <w:r w:rsidR="00D84697">
        <w:rPr>
          <w:rFonts w:ascii="Arial" w:hAnsi="Arial" w:cs="Arial"/>
          <w:sz w:val="28"/>
        </w:rPr>
        <w:t xml:space="preserve">. </w:t>
      </w:r>
      <w:r w:rsidR="00D84697" w:rsidRPr="007A54B0">
        <w:rPr>
          <w:rFonts w:ascii="Arial" w:hAnsi="Arial" w:cs="Arial"/>
          <w:sz w:val="28"/>
        </w:rPr>
        <w:t>Incidents</w:t>
      </w:r>
      <w:r w:rsidR="00D84697">
        <w:rPr>
          <w:rFonts w:ascii="Arial" w:hAnsi="Arial" w:cs="Arial"/>
          <w:sz w:val="28"/>
        </w:rPr>
        <w:t xml:space="preserve"> (</w:t>
      </w:r>
      <w:r w:rsidR="00D84697" w:rsidRPr="001667BD">
        <w:rPr>
          <w:rFonts w:ascii="Arial" w:hAnsi="Arial" w:cs="Arial"/>
          <w:i/>
        </w:rPr>
        <w:t>confidential item as appropriate</w:t>
      </w:r>
      <w:r w:rsidR="00D84697">
        <w:rPr>
          <w:rFonts w:ascii="Arial" w:hAnsi="Arial" w:cs="Arial"/>
          <w:sz w:val="28"/>
        </w:rPr>
        <w:t>)</w:t>
      </w:r>
      <w:r w:rsidR="00D84697" w:rsidRPr="007A54B0">
        <w:rPr>
          <w:rFonts w:ascii="Arial" w:hAnsi="Arial" w:cs="Arial"/>
          <w:sz w:val="28"/>
        </w:rPr>
        <w:t>:</w:t>
      </w:r>
    </w:p>
    <w:p w14:paraId="2B52896F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186F2059" w14:textId="25809145" w:rsidR="00A85DFA" w:rsidRPr="007A54B0" w:rsidRDefault="00E6362F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11</w:t>
      </w:r>
      <w:r w:rsidR="00486F53">
        <w:rPr>
          <w:rFonts w:ascii="Arial" w:hAnsi="Arial" w:cs="Arial"/>
          <w:sz w:val="28"/>
        </w:rPr>
        <w:t xml:space="preserve">. </w:t>
      </w:r>
      <w:r w:rsidR="00805DA4" w:rsidRPr="007A54B0">
        <w:rPr>
          <w:rFonts w:ascii="Arial" w:hAnsi="Arial" w:cs="Arial"/>
          <w:sz w:val="28"/>
        </w:rPr>
        <w:t>Minutes of last meeting:</w:t>
      </w:r>
    </w:p>
    <w:p w14:paraId="7A38B292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6C278CBD" w14:textId="6CC40118" w:rsidR="004720CA" w:rsidRPr="007A54B0" w:rsidRDefault="00486F5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1</w:t>
      </w:r>
      <w:r w:rsidR="00E6362F">
        <w:rPr>
          <w:rFonts w:ascii="Arial" w:hAnsi="Arial" w:cs="Arial"/>
          <w:sz w:val="28"/>
        </w:rPr>
        <w:t>2</w:t>
      </w:r>
      <w:r>
        <w:rPr>
          <w:rFonts w:ascii="Arial" w:hAnsi="Arial" w:cs="Arial"/>
          <w:sz w:val="28"/>
        </w:rPr>
        <w:t xml:space="preserve">. </w:t>
      </w:r>
      <w:r w:rsidR="00C87B78">
        <w:rPr>
          <w:rFonts w:ascii="Arial" w:hAnsi="Arial" w:cs="Arial"/>
          <w:sz w:val="28"/>
        </w:rPr>
        <w:t xml:space="preserve">Actions and </w:t>
      </w:r>
      <w:r w:rsidR="00805DA4" w:rsidRPr="007A54B0">
        <w:rPr>
          <w:rFonts w:ascii="Arial" w:hAnsi="Arial" w:cs="Arial"/>
          <w:sz w:val="28"/>
        </w:rPr>
        <w:t>Matters Arising</w:t>
      </w:r>
      <w:r w:rsidR="00DE0910">
        <w:rPr>
          <w:rFonts w:ascii="Arial" w:hAnsi="Arial" w:cs="Arial"/>
          <w:sz w:val="28"/>
        </w:rPr>
        <w:t xml:space="preserve"> not already </w:t>
      </w:r>
      <w:r w:rsidR="00C87B78">
        <w:rPr>
          <w:rFonts w:ascii="Arial" w:hAnsi="Arial" w:cs="Arial"/>
          <w:sz w:val="28"/>
        </w:rPr>
        <w:t>covered</w:t>
      </w:r>
      <w:r w:rsidR="00805DA4" w:rsidRPr="007A54B0">
        <w:rPr>
          <w:rFonts w:ascii="Arial" w:hAnsi="Arial" w:cs="Arial"/>
          <w:sz w:val="28"/>
        </w:rPr>
        <w:t>:</w:t>
      </w:r>
    </w:p>
    <w:p w14:paraId="444F18AF" w14:textId="77777777" w:rsidR="00A85DFA" w:rsidRPr="007A54B0" w:rsidRDefault="00A85DFA">
      <w:pPr>
        <w:rPr>
          <w:rFonts w:ascii="Arial" w:hAnsi="Arial" w:cs="Arial"/>
          <w:sz w:val="28"/>
        </w:rPr>
      </w:pPr>
    </w:p>
    <w:p w14:paraId="4A4072F8" w14:textId="06B35BB9" w:rsidR="00E65B15" w:rsidRDefault="00486F53" w:rsidP="00E6362F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1</w:t>
      </w:r>
      <w:r w:rsidR="00E6362F">
        <w:rPr>
          <w:rFonts w:ascii="Arial" w:hAnsi="Arial" w:cs="Arial"/>
          <w:sz w:val="28"/>
        </w:rPr>
        <w:t>3</w:t>
      </w:r>
      <w:r>
        <w:rPr>
          <w:rFonts w:ascii="Arial" w:hAnsi="Arial" w:cs="Arial"/>
          <w:sz w:val="28"/>
        </w:rPr>
        <w:t xml:space="preserve">. </w:t>
      </w:r>
      <w:r w:rsidR="00805DA4" w:rsidRPr="007A54B0">
        <w:rPr>
          <w:rFonts w:ascii="Arial" w:hAnsi="Arial" w:cs="Arial"/>
          <w:sz w:val="28"/>
        </w:rPr>
        <w:t>AOB:</w:t>
      </w:r>
    </w:p>
    <w:p w14:paraId="29D269ED" w14:textId="6B9D5473" w:rsidR="00E6362F" w:rsidRPr="00E6362F" w:rsidRDefault="00E6362F" w:rsidP="00E6362F">
      <w:pPr>
        <w:numPr>
          <w:ilvl w:val="0"/>
          <w:numId w:val="17"/>
        </w:numPr>
        <w:rPr>
          <w:rFonts w:ascii="Arial" w:hAnsi="Arial" w:cs="Arial"/>
        </w:rPr>
      </w:pPr>
      <w:r w:rsidRPr="00E6362F">
        <w:rPr>
          <w:rFonts w:ascii="Arial" w:hAnsi="Arial" w:cs="Arial"/>
        </w:rPr>
        <w:t>AGM</w:t>
      </w:r>
    </w:p>
    <w:p w14:paraId="3414F1A1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ab/>
      </w:r>
    </w:p>
    <w:p w14:paraId="22867BCA" w14:textId="0EB76A75" w:rsidR="00A85DFA" w:rsidRDefault="00486F53">
      <w:pPr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1</w:t>
      </w:r>
      <w:r w:rsidR="00E6362F">
        <w:rPr>
          <w:rFonts w:ascii="Arial" w:hAnsi="Arial" w:cs="Arial"/>
          <w:sz w:val="28"/>
        </w:rPr>
        <w:t>4</w:t>
      </w:r>
      <w:r>
        <w:rPr>
          <w:rFonts w:ascii="Arial" w:hAnsi="Arial" w:cs="Arial"/>
          <w:sz w:val="28"/>
        </w:rPr>
        <w:t xml:space="preserve">. </w:t>
      </w:r>
      <w:r w:rsidR="00805DA4" w:rsidRPr="007A54B0">
        <w:rPr>
          <w:rFonts w:ascii="Arial" w:hAnsi="Arial" w:cs="Arial"/>
          <w:sz w:val="28"/>
        </w:rPr>
        <w:t>Items for next meeting:</w:t>
      </w:r>
    </w:p>
    <w:p w14:paraId="2D7BB1B1" w14:textId="35ED80B7" w:rsidR="0006640D" w:rsidRPr="0006640D" w:rsidRDefault="004E67A5" w:rsidP="0006640D">
      <w:pPr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YDL</w:t>
      </w:r>
      <w:bookmarkStart w:id="0" w:name="_GoBack"/>
      <w:bookmarkEnd w:id="0"/>
    </w:p>
    <w:p w14:paraId="1C47C71B" w14:textId="77777777" w:rsidR="00A85DFA" w:rsidRPr="007A54B0" w:rsidRDefault="00805DA4">
      <w:pPr>
        <w:rPr>
          <w:rFonts w:ascii="Arial" w:hAnsi="Arial" w:cs="Arial"/>
          <w:sz w:val="28"/>
        </w:rPr>
      </w:pPr>
      <w:r w:rsidRPr="007A54B0">
        <w:rPr>
          <w:rFonts w:ascii="Arial" w:hAnsi="Arial" w:cs="Arial"/>
          <w:sz w:val="28"/>
        </w:rPr>
        <w:tab/>
      </w:r>
    </w:p>
    <w:p w14:paraId="60C6AE76" w14:textId="7E9F0B1D" w:rsidR="00486F53" w:rsidRDefault="00486F53">
      <w:pPr>
        <w:rPr>
          <w:rFonts w:ascii="Arial" w:hAnsi="Arial" w:cs="Arial"/>
        </w:rPr>
      </w:pPr>
      <w:r>
        <w:rPr>
          <w:rFonts w:ascii="Arial" w:hAnsi="Arial" w:cs="Arial"/>
          <w:sz w:val="28"/>
        </w:rPr>
        <w:t>1</w:t>
      </w:r>
      <w:r w:rsidR="00E6362F">
        <w:rPr>
          <w:rFonts w:ascii="Arial" w:hAnsi="Arial" w:cs="Arial"/>
          <w:sz w:val="28"/>
        </w:rPr>
        <w:t>5</w:t>
      </w:r>
      <w:r>
        <w:rPr>
          <w:rFonts w:ascii="Arial" w:hAnsi="Arial" w:cs="Arial"/>
          <w:sz w:val="28"/>
        </w:rPr>
        <w:t xml:space="preserve">. </w:t>
      </w:r>
      <w:r w:rsidR="00432150">
        <w:rPr>
          <w:rFonts w:ascii="Arial" w:hAnsi="Arial" w:cs="Arial"/>
          <w:sz w:val="28"/>
        </w:rPr>
        <w:t>Date of next meeting:</w:t>
      </w:r>
      <w:r w:rsidR="003F2B9F">
        <w:rPr>
          <w:rFonts w:ascii="Arial" w:hAnsi="Arial" w:cs="Arial"/>
          <w:sz w:val="28"/>
        </w:rPr>
        <w:t xml:space="preserve"> </w:t>
      </w:r>
      <w:r w:rsidR="003F2B9F" w:rsidRPr="000A5157">
        <w:rPr>
          <w:rFonts w:ascii="Arial" w:hAnsi="Arial" w:cs="Arial"/>
        </w:rPr>
        <w:t xml:space="preserve">Monday </w:t>
      </w:r>
      <w:r w:rsidR="00E6362F">
        <w:rPr>
          <w:rFonts w:ascii="Arial" w:hAnsi="Arial" w:cs="Arial"/>
        </w:rPr>
        <w:t>1</w:t>
      </w:r>
      <w:r w:rsidR="00E6362F" w:rsidRPr="00E6362F">
        <w:rPr>
          <w:rFonts w:ascii="Arial" w:hAnsi="Arial" w:cs="Arial"/>
          <w:vertAlign w:val="superscript"/>
        </w:rPr>
        <w:t>st</w:t>
      </w:r>
      <w:r w:rsidR="00E6362F">
        <w:rPr>
          <w:rFonts w:ascii="Arial" w:hAnsi="Arial" w:cs="Arial"/>
        </w:rPr>
        <w:t xml:space="preserve"> October</w:t>
      </w:r>
    </w:p>
    <w:p w14:paraId="08AE1EAB" w14:textId="200A1CA7" w:rsidR="00805DA4" w:rsidRPr="000A5157" w:rsidRDefault="000A5157">
      <w:pPr>
        <w:rPr>
          <w:rFonts w:ascii="Arial" w:hAnsi="Arial" w:cs="Arial"/>
        </w:rPr>
      </w:pPr>
      <w:r w:rsidRPr="000A5157">
        <w:rPr>
          <w:rFonts w:ascii="Arial" w:hAnsi="Arial" w:cs="Arial"/>
        </w:rPr>
        <w:t xml:space="preserve"> </w:t>
      </w:r>
      <w:r w:rsidR="00486F53">
        <w:rPr>
          <w:rFonts w:ascii="Arial" w:hAnsi="Arial" w:cs="Arial"/>
        </w:rPr>
        <w:t xml:space="preserve">     </w:t>
      </w:r>
    </w:p>
    <w:sectPr w:rsidR="00805DA4" w:rsidRPr="000A5157">
      <w:pgSz w:w="11906" w:h="16838"/>
      <w:pgMar w:top="1440" w:right="1800" w:bottom="89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E4E75"/>
    <w:multiLevelType w:val="hybridMultilevel"/>
    <w:tmpl w:val="4A18E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72F1F"/>
    <w:multiLevelType w:val="hybridMultilevel"/>
    <w:tmpl w:val="664CDB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62CC8"/>
    <w:multiLevelType w:val="hybridMultilevel"/>
    <w:tmpl w:val="460223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C455D"/>
    <w:multiLevelType w:val="hybridMultilevel"/>
    <w:tmpl w:val="867CA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166B0"/>
    <w:multiLevelType w:val="hybridMultilevel"/>
    <w:tmpl w:val="8BDA8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626843"/>
    <w:multiLevelType w:val="hybridMultilevel"/>
    <w:tmpl w:val="2CA40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B4559"/>
    <w:multiLevelType w:val="hybridMultilevel"/>
    <w:tmpl w:val="70943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6C07EB"/>
    <w:multiLevelType w:val="hybridMultilevel"/>
    <w:tmpl w:val="FA90F7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9436B"/>
    <w:multiLevelType w:val="hybridMultilevel"/>
    <w:tmpl w:val="615C9B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536BE0"/>
    <w:multiLevelType w:val="hybridMultilevel"/>
    <w:tmpl w:val="657A8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53CB4"/>
    <w:multiLevelType w:val="hybridMultilevel"/>
    <w:tmpl w:val="1FDCB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6D2459"/>
    <w:multiLevelType w:val="hybridMultilevel"/>
    <w:tmpl w:val="544E8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804117"/>
    <w:multiLevelType w:val="hybridMultilevel"/>
    <w:tmpl w:val="AB9C05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73725"/>
    <w:multiLevelType w:val="hybridMultilevel"/>
    <w:tmpl w:val="AF20EF5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157662D"/>
    <w:multiLevelType w:val="hybridMultilevel"/>
    <w:tmpl w:val="31222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B864FD"/>
    <w:multiLevelType w:val="hybridMultilevel"/>
    <w:tmpl w:val="1D2A55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1B52A9"/>
    <w:multiLevelType w:val="hybridMultilevel"/>
    <w:tmpl w:val="C39E07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9"/>
  </w:num>
  <w:num w:numId="5">
    <w:abstractNumId w:val="10"/>
  </w:num>
  <w:num w:numId="6">
    <w:abstractNumId w:val="7"/>
  </w:num>
  <w:num w:numId="7">
    <w:abstractNumId w:val="5"/>
  </w:num>
  <w:num w:numId="8">
    <w:abstractNumId w:val="14"/>
  </w:num>
  <w:num w:numId="9">
    <w:abstractNumId w:val="6"/>
  </w:num>
  <w:num w:numId="10">
    <w:abstractNumId w:val="15"/>
  </w:num>
  <w:num w:numId="11">
    <w:abstractNumId w:val="12"/>
  </w:num>
  <w:num w:numId="12">
    <w:abstractNumId w:val="13"/>
  </w:num>
  <w:num w:numId="13">
    <w:abstractNumId w:val="4"/>
  </w:num>
  <w:num w:numId="14">
    <w:abstractNumId w:val="16"/>
  </w:num>
  <w:num w:numId="15">
    <w:abstractNumId w:val="0"/>
  </w:num>
  <w:num w:numId="16">
    <w:abstractNumId w:val="1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71A7"/>
    <w:rsid w:val="00017129"/>
    <w:rsid w:val="000358AC"/>
    <w:rsid w:val="0006037E"/>
    <w:rsid w:val="0006640D"/>
    <w:rsid w:val="000807AC"/>
    <w:rsid w:val="000A5157"/>
    <w:rsid w:val="000F73B3"/>
    <w:rsid w:val="00150F55"/>
    <w:rsid w:val="001667BD"/>
    <w:rsid w:val="00202727"/>
    <w:rsid w:val="002069FD"/>
    <w:rsid w:val="003337E2"/>
    <w:rsid w:val="003E11A6"/>
    <w:rsid w:val="003F2B9F"/>
    <w:rsid w:val="00432150"/>
    <w:rsid w:val="004620FC"/>
    <w:rsid w:val="004720CA"/>
    <w:rsid w:val="00486F53"/>
    <w:rsid w:val="004A154D"/>
    <w:rsid w:val="004B1DF7"/>
    <w:rsid w:val="004B351E"/>
    <w:rsid w:val="004E67A5"/>
    <w:rsid w:val="00544B0F"/>
    <w:rsid w:val="0057792A"/>
    <w:rsid w:val="005A494F"/>
    <w:rsid w:val="005C7419"/>
    <w:rsid w:val="006372F9"/>
    <w:rsid w:val="00705DEE"/>
    <w:rsid w:val="00715565"/>
    <w:rsid w:val="007658B7"/>
    <w:rsid w:val="0079032A"/>
    <w:rsid w:val="007A54B0"/>
    <w:rsid w:val="00805DA4"/>
    <w:rsid w:val="0083124D"/>
    <w:rsid w:val="0085092F"/>
    <w:rsid w:val="00853180"/>
    <w:rsid w:val="008A1926"/>
    <w:rsid w:val="009842E5"/>
    <w:rsid w:val="00996B50"/>
    <w:rsid w:val="00A21E2C"/>
    <w:rsid w:val="00A85DFA"/>
    <w:rsid w:val="00AE2A8D"/>
    <w:rsid w:val="00B75986"/>
    <w:rsid w:val="00B759E7"/>
    <w:rsid w:val="00B90497"/>
    <w:rsid w:val="00B90B9B"/>
    <w:rsid w:val="00BF252C"/>
    <w:rsid w:val="00C114FC"/>
    <w:rsid w:val="00C87B78"/>
    <w:rsid w:val="00CA58D4"/>
    <w:rsid w:val="00CC2DDA"/>
    <w:rsid w:val="00D1252B"/>
    <w:rsid w:val="00D341DE"/>
    <w:rsid w:val="00D62938"/>
    <w:rsid w:val="00D645F1"/>
    <w:rsid w:val="00D71101"/>
    <w:rsid w:val="00D84697"/>
    <w:rsid w:val="00DE0910"/>
    <w:rsid w:val="00E614B5"/>
    <w:rsid w:val="00E6362F"/>
    <w:rsid w:val="00E65B15"/>
    <w:rsid w:val="00E768A1"/>
    <w:rsid w:val="00EE639B"/>
    <w:rsid w:val="00F971A7"/>
    <w:rsid w:val="00FC69C0"/>
    <w:rsid w:val="00FF3CCC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7268363"/>
  <w15:chartTrackingRefBased/>
  <w15:docId w15:val="{A1B4B738-E352-4271-8453-C8450B74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603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garet\Desktop\Margaret\KAAC\Cttee%20meetings\KAA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KAAC Agenda Template.dotx</Template>
  <TotalTime>21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Kendal AAC Committee Meeting – Kendal Leisure Centre – 8:00pm</vt:lpstr>
    </vt:vector>
  </TitlesOfParts>
  <Company> 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Kendal AAC Committee Meeting – Kendal Leisure Centre – 8:00pm</dc:title>
  <dc:subject/>
  <dc:creator>Margaret Belk</dc:creator>
  <cp:keywords/>
  <dc:description/>
  <cp:lastModifiedBy>Margaret Belk</cp:lastModifiedBy>
  <cp:revision>5</cp:revision>
  <cp:lastPrinted>2014-09-03T17:29:00Z</cp:lastPrinted>
  <dcterms:created xsi:type="dcterms:W3CDTF">2018-08-30T10:52:00Z</dcterms:created>
  <dcterms:modified xsi:type="dcterms:W3CDTF">2018-08-30T11:14:00Z</dcterms:modified>
</cp:coreProperties>
</file>